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324" w:rsidRDefault="00A60324" w:rsidP="00754FE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592.5pt">
            <v:imagedata r:id="rId5" o:title=""/>
          </v:shape>
        </w:pict>
      </w:r>
      <w:r>
        <w:br w:type="page"/>
      </w:r>
      <w:r w:rsidRPr="000976B8">
        <w:rPr>
          <w:rFonts w:ascii="Times New Roman" w:hAnsi="Times New Roman"/>
          <w:b/>
          <w:bCs/>
          <w:sz w:val="28"/>
          <w:szCs w:val="28"/>
        </w:rPr>
        <w:t xml:space="preserve">Regulamin </w:t>
      </w:r>
      <w:r>
        <w:rPr>
          <w:rFonts w:ascii="Times New Roman" w:hAnsi="Times New Roman"/>
          <w:b/>
          <w:bCs/>
          <w:sz w:val="28"/>
          <w:szCs w:val="28"/>
        </w:rPr>
        <w:t>Miejskiego</w:t>
      </w:r>
      <w:r w:rsidRPr="000976B8">
        <w:rPr>
          <w:rFonts w:ascii="Times New Roman" w:hAnsi="Times New Roman"/>
          <w:b/>
          <w:bCs/>
          <w:sz w:val="28"/>
          <w:szCs w:val="28"/>
        </w:rPr>
        <w:t xml:space="preserve"> Konkursu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76B8">
        <w:rPr>
          <w:rFonts w:ascii="Times New Roman" w:hAnsi="Times New Roman"/>
          <w:b/>
          <w:bCs/>
          <w:sz w:val="28"/>
          <w:szCs w:val="28"/>
        </w:rPr>
        <w:t>na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76B8">
        <w:rPr>
          <w:rFonts w:ascii="Times New Roman" w:hAnsi="Times New Roman"/>
          <w:b/>
          <w:bCs/>
          <w:sz w:val="28"/>
          <w:szCs w:val="28"/>
        </w:rPr>
        <w:t>Bombkę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76B8">
        <w:rPr>
          <w:rFonts w:ascii="Times New Roman" w:hAnsi="Times New Roman"/>
          <w:b/>
          <w:bCs/>
          <w:sz w:val="28"/>
          <w:szCs w:val="28"/>
        </w:rPr>
        <w:t>Bożonarodzeniową</w:t>
      </w:r>
    </w:p>
    <w:p w:rsidR="00A60324" w:rsidRDefault="00A60324" w:rsidP="00F178B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ŚWIDNICKA KOLĘDA’2020</w:t>
      </w:r>
    </w:p>
    <w:p w:rsidR="00A60324" w:rsidRDefault="00A60324" w:rsidP="00F178B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60324" w:rsidRPr="000976B8" w:rsidRDefault="00A60324" w:rsidP="00F178B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60324" w:rsidRPr="00E365BB" w:rsidRDefault="00A60324" w:rsidP="000976B8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E365BB">
        <w:rPr>
          <w:rFonts w:ascii="Times New Roman" w:hAnsi="Times New Roman"/>
          <w:b/>
          <w:bCs/>
          <w:sz w:val="24"/>
          <w:szCs w:val="24"/>
          <w:u w:val="single"/>
        </w:rPr>
        <w:t>Organizator:</w:t>
      </w:r>
    </w:p>
    <w:p w:rsidR="00A60324" w:rsidRPr="00F178B9" w:rsidRDefault="00A60324" w:rsidP="00F178B9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Urząd Miejski w Świdnicy</w:t>
      </w:r>
    </w:p>
    <w:p w:rsidR="00A60324" w:rsidRDefault="00A60324" w:rsidP="00F178B9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Młodzieżowy Dom Kultury im. Mieczysława Kozara – Słobódzkiego w Świdnicy/ Pracownia Form Dekoracyjnych i Użytkowych „Agrafka”</w:t>
      </w:r>
    </w:p>
    <w:p w:rsidR="00A60324" w:rsidRPr="00F178B9" w:rsidRDefault="00A60324" w:rsidP="00F178B9">
      <w:pPr>
        <w:pStyle w:val="ListParagraph"/>
        <w:rPr>
          <w:rFonts w:ascii="Times New Roman" w:hAnsi="Times New Roman"/>
          <w:sz w:val="24"/>
          <w:szCs w:val="24"/>
        </w:rPr>
      </w:pPr>
    </w:p>
    <w:p w:rsidR="00A60324" w:rsidRPr="002E168F" w:rsidRDefault="00A60324" w:rsidP="000976B8">
      <w:pPr>
        <w:rPr>
          <w:rFonts w:ascii="Times New Roman" w:hAnsi="Times New Roman"/>
          <w:sz w:val="24"/>
          <w:szCs w:val="24"/>
        </w:rPr>
      </w:pPr>
      <w:r w:rsidRPr="00E365BB">
        <w:rPr>
          <w:rFonts w:ascii="Times New Roman" w:hAnsi="Times New Roman"/>
          <w:b/>
          <w:bCs/>
          <w:sz w:val="24"/>
          <w:szCs w:val="24"/>
          <w:u w:val="single"/>
        </w:rPr>
        <w:t>Cele konkursu</w:t>
      </w:r>
      <w:r w:rsidRPr="002E168F">
        <w:rPr>
          <w:rFonts w:ascii="Times New Roman" w:hAnsi="Times New Roman"/>
          <w:sz w:val="24"/>
          <w:szCs w:val="24"/>
        </w:rPr>
        <w:t>:</w:t>
      </w:r>
    </w:p>
    <w:p w:rsidR="00A60324" w:rsidRPr="002E168F" w:rsidRDefault="00A60324" w:rsidP="002E168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2E168F">
        <w:rPr>
          <w:rFonts w:ascii="Times New Roman" w:hAnsi="Times New Roman"/>
          <w:sz w:val="24"/>
          <w:szCs w:val="24"/>
        </w:rPr>
        <w:t>achowanie najciekawszych tradycji związanych z obchodami Świąt Bożego Narodzenia,</w:t>
      </w:r>
    </w:p>
    <w:p w:rsidR="00A60324" w:rsidRPr="002E168F" w:rsidRDefault="00A60324" w:rsidP="002E168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Pr="002E168F">
        <w:rPr>
          <w:rFonts w:ascii="Times New Roman" w:hAnsi="Times New Roman"/>
          <w:sz w:val="24"/>
          <w:szCs w:val="24"/>
        </w:rPr>
        <w:t xml:space="preserve">ozwijanie wyobraźni </w:t>
      </w:r>
      <w:r>
        <w:rPr>
          <w:rFonts w:ascii="Times New Roman" w:hAnsi="Times New Roman"/>
          <w:sz w:val="24"/>
          <w:szCs w:val="24"/>
        </w:rPr>
        <w:t xml:space="preserve">i kreatywności </w:t>
      </w:r>
      <w:r w:rsidRPr="002E168F">
        <w:rPr>
          <w:rFonts w:ascii="Times New Roman" w:hAnsi="Times New Roman"/>
          <w:sz w:val="24"/>
          <w:szCs w:val="24"/>
        </w:rPr>
        <w:t xml:space="preserve">plastycznej z wykorzystaniem dowolnych technik </w:t>
      </w:r>
      <w:r>
        <w:rPr>
          <w:rFonts w:ascii="Times New Roman" w:hAnsi="Times New Roman"/>
          <w:sz w:val="24"/>
          <w:szCs w:val="24"/>
        </w:rPr>
        <w:t>rękodzielniczych i plastycznych</w:t>
      </w:r>
    </w:p>
    <w:p w:rsidR="00A60324" w:rsidRDefault="00A60324" w:rsidP="002E168F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2E168F">
        <w:rPr>
          <w:rFonts w:ascii="Times New Roman" w:hAnsi="Times New Roman"/>
          <w:sz w:val="24"/>
          <w:szCs w:val="24"/>
        </w:rPr>
        <w:t xml:space="preserve">rezentacja i popularyzacja twórczości </w:t>
      </w:r>
      <w:r>
        <w:rPr>
          <w:rFonts w:ascii="Times New Roman" w:hAnsi="Times New Roman"/>
          <w:sz w:val="24"/>
          <w:szCs w:val="24"/>
        </w:rPr>
        <w:t xml:space="preserve">rękodzielniczej </w:t>
      </w:r>
      <w:r w:rsidRPr="002E168F">
        <w:rPr>
          <w:rFonts w:ascii="Times New Roman" w:hAnsi="Times New Roman"/>
          <w:sz w:val="24"/>
          <w:szCs w:val="24"/>
        </w:rPr>
        <w:t>dzieci i młodzieży.</w:t>
      </w:r>
    </w:p>
    <w:p w:rsidR="00A60324" w:rsidRPr="002E168F" w:rsidRDefault="00A60324" w:rsidP="00F178B9">
      <w:pPr>
        <w:pStyle w:val="ListParagraph"/>
        <w:rPr>
          <w:rFonts w:ascii="Times New Roman" w:hAnsi="Times New Roman"/>
          <w:sz w:val="24"/>
          <w:szCs w:val="24"/>
        </w:rPr>
      </w:pP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 w:rsidRPr="00E365BB">
        <w:rPr>
          <w:rFonts w:ascii="Times New Roman" w:hAnsi="Times New Roman"/>
          <w:b/>
          <w:bCs/>
          <w:sz w:val="24"/>
          <w:szCs w:val="24"/>
          <w:u w:val="single"/>
        </w:rPr>
        <w:t>Uczestnicy konkursu</w:t>
      </w:r>
      <w:r w:rsidRPr="002E168F">
        <w:rPr>
          <w:rFonts w:ascii="Times New Roman" w:hAnsi="Times New Roman"/>
          <w:sz w:val="24"/>
          <w:szCs w:val="24"/>
        </w:rPr>
        <w:t xml:space="preserve"> - uczniowie świdnickich szkół</w:t>
      </w:r>
      <w:r>
        <w:rPr>
          <w:rFonts w:ascii="Times New Roman" w:hAnsi="Times New Roman"/>
          <w:sz w:val="24"/>
          <w:szCs w:val="24"/>
        </w:rPr>
        <w:t xml:space="preserve"> podstawowych i ponadpodstawowych, przedszkoli oraz placówek wychowania pozaszkolnego.</w:t>
      </w:r>
    </w:p>
    <w:p w:rsidR="00A60324" w:rsidRPr="00772815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 w:rsidRPr="00E365BB">
        <w:rPr>
          <w:rFonts w:ascii="Times New Roman" w:hAnsi="Times New Roman"/>
          <w:b/>
          <w:bCs/>
          <w:sz w:val="24"/>
          <w:szCs w:val="24"/>
          <w:u w:val="single"/>
        </w:rPr>
        <w:t>Ocena prac</w:t>
      </w:r>
      <w:r w:rsidRPr="00772815">
        <w:rPr>
          <w:rFonts w:ascii="Times New Roman" w:hAnsi="Times New Roman"/>
          <w:sz w:val="24"/>
          <w:szCs w:val="24"/>
        </w:rPr>
        <w:t>:</w:t>
      </w: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dokona oceny nadesłanych prac według kryteriów:</w:t>
      </w:r>
    </w:p>
    <w:p w:rsidR="00A60324" w:rsidRPr="00F178B9" w:rsidRDefault="00A60324" w:rsidP="00F178B9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Wiek uczestnika konkursu;</w:t>
      </w:r>
    </w:p>
    <w:p w:rsidR="00A60324" w:rsidRPr="00F178B9" w:rsidRDefault="00A60324" w:rsidP="00F178B9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Estetyka pracy;</w:t>
      </w:r>
    </w:p>
    <w:p w:rsidR="00A60324" w:rsidRPr="00F178B9" w:rsidRDefault="00A60324" w:rsidP="00F178B9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Oryginalność techniki;</w:t>
      </w:r>
    </w:p>
    <w:p w:rsidR="00A60324" w:rsidRDefault="00A60324" w:rsidP="00F178B9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178B9">
        <w:rPr>
          <w:rFonts w:ascii="Times New Roman" w:hAnsi="Times New Roman"/>
          <w:sz w:val="24"/>
          <w:szCs w:val="24"/>
        </w:rPr>
        <w:t>Zastosowanie tradycyjnych form zdobienia;</w:t>
      </w:r>
    </w:p>
    <w:p w:rsidR="00A60324" w:rsidRDefault="00A60324" w:rsidP="00034577">
      <w:pPr>
        <w:pStyle w:val="ListParagraph"/>
        <w:rPr>
          <w:rFonts w:ascii="Times New Roman" w:hAnsi="Times New Roman"/>
          <w:sz w:val="24"/>
          <w:szCs w:val="24"/>
        </w:rPr>
      </w:pPr>
    </w:p>
    <w:p w:rsidR="00A60324" w:rsidRPr="00034577" w:rsidRDefault="00A60324" w:rsidP="00034577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034577">
        <w:rPr>
          <w:rFonts w:ascii="Times New Roman" w:hAnsi="Times New Roman"/>
          <w:b/>
          <w:bCs/>
          <w:sz w:val="24"/>
          <w:szCs w:val="24"/>
          <w:u w:val="single"/>
        </w:rPr>
        <w:t>Termin składania prac:</w:t>
      </w:r>
    </w:p>
    <w:p w:rsidR="00A60324" w:rsidRDefault="00A60324" w:rsidP="00034577">
      <w:pPr>
        <w:rPr>
          <w:rFonts w:ascii="Times New Roman" w:hAnsi="Times New Roman"/>
          <w:sz w:val="24"/>
          <w:szCs w:val="24"/>
        </w:rPr>
      </w:pPr>
      <w:r w:rsidRPr="00034577">
        <w:rPr>
          <w:rFonts w:ascii="Times New Roman" w:hAnsi="Times New Roman"/>
          <w:sz w:val="24"/>
          <w:szCs w:val="24"/>
        </w:rPr>
        <w:t xml:space="preserve">Prace należy dostarczyć osobiście lub drogą pocztowa w nieprzekraczalnym terminie </w:t>
      </w:r>
    </w:p>
    <w:p w:rsidR="00A60324" w:rsidRDefault="00A60324" w:rsidP="000345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034577">
        <w:rPr>
          <w:rFonts w:ascii="Times New Roman" w:hAnsi="Times New Roman"/>
          <w:sz w:val="24"/>
          <w:szCs w:val="24"/>
        </w:rPr>
        <w:t xml:space="preserve">17 grudnia 2020r. do godziny 19.00 </w:t>
      </w:r>
    </w:p>
    <w:p w:rsidR="00A60324" w:rsidRPr="001F2C64" w:rsidRDefault="00A60324" w:rsidP="001F2C6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2C64">
        <w:rPr>
          <w:rFonts w:ascii="Times New Roman" w:hAnsi="Times New Roman"/>
          <w:b/>
          <w:bCs/>
          <w:sz w:val="24"/>
          <w:szCs w:val="24"/>
        </w:rPr>
        <w:t>Młodzieżowy Domu Kultury w Świdnicy</w:t>
      </w:r>
    </w:p>
    <w:p w:rsidR="00A60324" w:rsidRPr="001F2C64" w:rsidRDefault="00A60324" w:rsidP="001F2C6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2C64">
        <w:rPr>
          <w:rFonts w:ascii="Times New Roman" w:hAnsi="Times New Roman"/>
          <w:b/>
          <w:bCs/>
          <w:sz w:val="24"/>
          <w:szCs w:val="24"/>
        </w:rPr>
        <w:t>ul. Nauczycielska 2, 58 -100 Świdnica.</w:t>
      </w:r>
    </w:p>
    <w:p w:rsidR="00A60324" w:rsidRPr="00034577" w:rsidRDefault="00A60324" w:rsidP="00034577">
      <w:pPr>
        <w:rPr>
          <w:rFonts w:ascii="Times New Roman" w:hAnsi="Times New Roman"/>
          <w:sz w:val="24"/>
          <w:szCs w:val="24"/>
        </w:rPr>
      </w:pPr>
    </w:p>
    <w:p w:rsidR="00A60324" w:rsidRPr="001F2C64" w:rsidRDefault="00A60324" w:rsidP="001F2C64">
      <w:pPr>
        <w:rPr>
          <w:rFonts w:ascii="Times New Roman" w:hAnsi="Times New Roman"/>
          <w:sz w:val="24"/>
          <w:szCs w:val="24"/>
        </w:rPr>
      </w:pPr>
      <w:r w:rsidRPr="001F2C64">
        <w:rPr>
          <w:rFonts w:ascii="Times New Roman" w:hAnsi="Times New Roman"/>
          <w:sz w:val="24"/>
          <w:szCs w:val="24"/>
        </w:rPr>
        <w:t xml:space="preserve">W uzasadnionych przypadkach można zgłosić do konkursu zdjęcia pracy z dołączona metryczką wysłanych na adres: </w:t>
      </w:r>
      <w:r w:rsidRPr="001F2C64">
        <w:rPr>
          <w:rFonts w:ascii="Times New Roman" w:hAnsi="Times New Roman"/>
          <w:b/>
          <w:bCs/>
          <w:sz w:val="24"/>
          <w:szCs w:val="24"/>
        </w:rPr>
        <w:t>dzialimprez@mdk.swidnica.pl</w:t>
      </w:r>
    </w:p>
    <w:p w:rsidR="00A60324" w:rsidRPr="00DB7E9A" w:rsidRDefault="00A60324" w:rsidP="00034577">
      <w:pPr>
        <w:rPr>
          <w:rFonts w:ascii="Times New Roman" w:hAnsi="Times New Roman"/>
          <w:color w:val="FF0000"/>
          <w:sz w:val="24"/>
          <w:szCs w:val="24"/>
        </w:rPr>
      </w:pP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Protokół pokonkursowy zostanie podany na stronie </w:t>
      </w:r>
      <w:hyperlink r:id="rId6" w:history="1">
        <w:r w:rsidRPr="00CD665E">
          <w:rPr>
            <w:rStyle w:val="Hyperlink"/>
            <w:rFonts w:ascii="Times New Roman" w:hAnsi="Times New Roman"/>
            <w:sz w:val="24"/>
            <w:szCs w:val="24"/>
          </w:rPr>
          <w:t>www.mdk.swidnica.pl</w:t>
        </w:r>
      </w:hyperlink>
      <w:r>
        <w:rPr>
          <w:rFonts w:ascii="Times New Roman" w:hAnsi="Times New Roman"/>
          <w:sz w:val="24"/>
          <w:szCs w:val="24"/>
        </w:rPr>
        <w:t>. w dniu 21 grudnia 2020r.</w:t>
      </w: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Pr="0088313E" w:rsidRDefault="00A60324" w:rsidP="0088313E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88313E">
        <w:rPr>
          <w:rFonts w:ascii="Times New Roman" w:hAnsi="Times New Roman"/>
          <w:b/>
          <w:bCs/>
          <w:sz w:val="24"/>
          <w:szCs w:val="24"/>
          <w:u w:val="single"/>
        </w:rPr>
        <w:t xml:space="preserve">Warunki konkursu: </w:t>
      </w: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  <w:r w:rsidRPr="0088313E">
        <w:rPr>
          <w:rFonts w:ascii="Times New Roman" w:hAnsi="Times New Roman"/>
          <w:sz w:val="24"/>
          <w:szCs w:val="24"/>
        </w:rPr>
        <w:t>Konkurs polega na wykonaniu bombki świątecznej własnego projektu dowolna techniką</w:t>
      </w:r>
      <w:r>
        <w:rPr>
          <w:rFonts w:ascii="Times New Roman" w:hAnsi="Times New Roman"/>
          <w:sz w:val="24"/>
          <w:szCs w:val="24"/>
        </w:rPr>
        <w:t>.</w:t>
      </w:r>
      <w:r w:rsidRPr="0088313E">
        <w:rPr>
          <w:rFonts w:ascii="Times New Roman" w:hAnsi="Times New Roman"/>
          <w:sz w:val="24"/>
          <w:szCs w:val="24"/>
        </w:rPr>
        <w:t xml:space="preserve"> Autorem bombki zgłoszonej do konkursu może być tylko jedna osoba, która zgłasza </w:t>
      </w:r>
      <w:r>
        <w:rPr>
          <w:rFonts w:ascii="Times New Roman" w:hAnsi="Times New Roman"/>
          <w:sz w:val="24"/>
          <w:szCs w:val="24"/>
        </w:rPr>
        <w:t>jedną</w:t>
      </w:r>
      <w:r w:rsidRPr="0088313E">
        <w:rPr>
          <w:rFonts w:ascii="Times New Roman" w:hAnsi="Times New Roman"/>
          <w:sz w:val="24"/>
          <w:szCs w:val="24"/>
        </w:rPr>
        <w:t xml:space="preserve"> pracę. </w:t>
      </w: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  <w:r w:rsidRPr="0088313E">
        <w:rPr>
          <w:rFonts w:ascii="Times New Roman" w:hAnsi="Times New Roman"/>
          <w:sz w:val="24"/>
          <w:szCs w:val="24"/>
        </w:rPr>
        <w:t>Do pracy musi być załączona metryczka z danymi oraz zgodą na przetwarzanie danych osobowych.</w:t>
      </w: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  <w:r w:rsidRPr="00DB7E9A">
        <w:rPr>
          <w:rFonts w:ascii="Times New Roman" w:hAnsi="Times New Roman"/>
          <w:sz w:val="24"/>
          <w:szCs w:val="24"/>
        </w:rPr>
        <w:t xml:space="preserve">Po zgłoszeniu udziału uczestnik konkursu może odebrać kule styropianowa w </w:t>
      </w:r>
      <w:r>
        <w:rPr>
          <w:rFonts w:ascii="Times New Roman" w:hAnsi="Times New Roman"/>
          <w:sz w:val="24"/>
          <w:szCs w:val="24"/>
        </w:rPr>
        <w:t xml:space="preserve">Młodzieżowym Domu Kultury </w:t>
      </w:r>
      <w:r w:rsidRPr="00DB7E9A">
        <w:rPr>
          <w:rFonts w:ascii="Times New Roman" w:hAnsi="Times New Roman"/>
          <w:sz w:val="24"/>
          <w:szCs w:val="24"/>
        </w:rPr>
        <w:t>od dnia 30 listopada 2020r.</w:t>
      </w:r>
    </w:p>
    <w:p w:rsidR="00A60324" w:rsidRPr="0088313E" w:rsidRDefault="00A60324" w:rsidP="0088313E">
      <w:pPr>
        <w:rPr>
          <w:rFonts w:ascii="Times New Roman" w:hAnsi="Times New Roman"/>
          <w:sz w:val="24"/>
          <w:szCs w:val="24"/>
        </w:rPr>
      </w:pP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  <w:r w:rsidRPr="0088313E">
        <w:rPr>
          <w:rFonts w:ascii="Times New Roman" w:hAnsi="Times New Roman"/>
          <w:sz w:val="24"/>
          <w:szCs w:val="24"/>
        </w:rPr>
        <w:t>Prace niewłaściwie opisane nie będą podlegały ocenie.</w:t>
      </w:r>
    </w:p>
    <w:p w:rsidR="00A60324" w:rsidRDefault="00A60324" w:rsidP="0088313E">
      <w:pPr>
        <w:rPr>
          <w:rFonts w:ascii="Times New Roman" w:hAnsi="Times New Roman"/>
          <w:sz w:val="24"/>
          <w:szCs w:val="24"/>
        </w:rPr>
      </w:pPr>
    </w:p>
    <w:p w:rsidR="00A60324" w:rsidRDefault="00A60324" w:rsidP="001F2C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uwagi na sytuacje epidemiczną nagrody będzie można odebrać osobiście od dnia 22 grudnia 2020 r. od godz. 8.00 w MDK ul. Nauczycielska 2 (więcej informacji w późniejszym terminie na stronie mdk)</w:t>
      </w: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Pr="00034577" w:rsidRDefault="00A60324" w:rsidP="00034577">
      <w:pPr>
        <w:rPr>
          <w:rFonts w:ascii="Times New Roman" w:hAnsi="Times New Roman"/>
          <w:sz w:val="24"/>
          <w:szCs w:val="24"/>
        </w:rPr>
      </w:pPr>
      <w:r w:rsidRPr="0088313E">
        <w:rPr>
          <w:rFonts w:ascii="Times New Roman" w:hAnsi="Times New Roman"/>
          <w:sz w:val="24"/>
          <w:szCs w:val="24"/>
        </w:rPr>
        <w:t>Prace konkursowe będą użyte do stworzenia prezentacji multimedialnej promujących wydarzenia miejskie związane z</w:t>
      </w:r>
      <w:r>
        <w:rPr>
          <w:rFonts w:ascii="Times New Roman" w:hAnsi="Times New Roman"/>
          <w:sz w:val="24"/>
          <w:szCs w:val="24"/>
        </w:rPr>
        <w:t xml:space="preserve"> programem</w:t>
      </w:r>
      <w:r w:rsidRPr="008831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Pr="0088313E">
        <w:rPr>
          <w:rFonts w:ascii="Times New Roman" w:hAnsi="Times New Roman"/>
          <w:sz w:val="24"/>
          <w:szCs w:val="24"/>
        </w:rPr>
        <w:t>Świ</w:t>
      </w:r>
      <w:r>
        <w:rPr>
          <w:rFonts w:ascii="Times New Roman" w:hAnsi="Times New Roman"/>
          <w:sz w:val="24"/>
          <w:szCs w:val="24"/>
        </w:rPr>
        <w:t>dnickiej Kolędy’2020”.</w:t>
      </w:r>
    </w:p>
    <w:p w:rsidR="00A60324" w:rsidRPr="0088313E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Pr="0088313E" w:rsidRDefault="00A60324" w:rsidP="000976B8">
      <w:pPr>
        <w:rPr>
          <w:rFonts w:ascii="Times New Roman" w:hAnsi="Times New Roman"/>
          <w:sz w:val="24"/>
          <w:szCs w:val="24"/>
        </w:rPr>
      </w:pPr>
      <w:r w:rsidRPr="0088313E">
        <w:rPr>
          <w:rFonts w:ascii="Times New Roman" w:hAnsi="Times New Roman"/>
          <w:sz w:val="24"/>
          <w:szCs w:val="24"/>
        </w:rPr>
        <w:t xml:space="preserve">Organizatorzy konkursu zastrzegają sobie prawo publikowania  prac konkursowych bez wypłacania honorariów autorskich. Przysłane prace przechodzą na własność organizatorów. </w:t>
      </w:r>
    </w:p>
    <w:p w:rsidR="00A60324" w:rsidRDefault="00A60324" w:rsidP="000976B8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60324" w:rsidRPr="00DD39EC" w:rsidRDefault="00A60324" w:rsidP="000976B8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D39EC">
        <w:rPr>
          <w:rFonts w:ascii="Times New Roman" w:hAnsi="Times New Roman"/>
          <w:b/>
          <w:bCs/>
          <w:sz w:val="24"/>
          <w:szCs w:val="24"/>
          <w:u w:val="single"/>
        </w:rPr>
        <w:t>Przetwarzanie i ochrona danych osobowych</w:t>
      </w: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 w:rsidRPr="00DD39EC">
        <w:rPr>
          <w:rFonts w:ascii="Times New Roman" w:hAnsi="Times New Roman"/>
          <w:sz w:val="24"/>
          <w:szCs w:val="24"/>
        </w:rPr>
        <w:t xml:space="preserve">Administratorem danych osobowych przetwarzanych w związku z organizacją i realizacją konkursu jest: Młodzieżowy </w:t>
      </w:r>
      <w:r>
        <w:rPr>
          <w:rFonts w:ascii="Times New Roman" w:hAnsi="Times New Roman"/>
          <w:sz w:val="24"/>
          <w:szCs w:val="24"/>
        </w:rPr>
        <w:t>D</w:t>
      </w:r>
      <w:r w:rsidRPr="00DD39EC">
        <w:rPr>
          <w:rFonts w:ascii="Times New Roman" w:hAnsi="Times New Roman"/>
          <w:sz w:val="24"/>
          <w:szCs w:val="24"/>
        </w:rPr>
        <w:t>om Kultury im. Mieczysława Kozara - Słobódzkiego w Świdnicy.</w:t>
      </w:r>
    </w:p>
    <w:p w:rsidR="00A60324" w:rsidRPr="00DD39EC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Default="00A60324" w:rsidP="000976B8">
      <w:pPr>
        <w:rPr>
          <w:rFonts w:ascii="Times New Roman" w:hAnsi="Times New Roman"/>
          <w:sz w:val="24"/>
          <w:szCs w:val="24"/>
        </w:rPr>
      </w:pPr>
      <w:r w:rsidRPr="00DD39EC">
        <w:rPr>
          <w:rFonts w:ascii="Times New Roman" w:hAnsi="Times New Roman"/>
          <w:sz w:val="24"/>
          <w:szCs w:val="24"/>
        </w:rPr>
        <w:t>Dane osobowe i kontaktowe podane w karcie zgłoszenia, będą przetwarzane w celach określonych w regulaminie Konkursu, w tym: organizacji i realizacji Konkursu, oceny przygotowanych prezentacji, sporządzenia protokołu, dyplomów na podstawie wyrażonej zgody (art. 6 ust. 1 lit. a RODO)</w:t>
      </w:r>
      <w:r>
        <w:rPr>
          <w:rFonts w:ascii="Times New Roman" w:hAnsi="Times New Roman"/>
          <w:sz w:val="24"/>
          <w:szCs w:val="24"/>
        </w:rPr>
        <w:t>.</w:t>
      </w:r>
    </w:p>
    <w:p w:rsidR="00A60324" w:rsidRPr="00DD39EC" w:rsidRDefault="00A60324" w:rsidP="000976B8">
      <w:pPr>
        <w:rPr>
          <w:rFonts w:ascii="Times New Roman" w:hAnsi="Times New Roman"/>
          <w:sz w:val="24"/>
          <w:szCs w:val="24"/>
        </w:rPr>
      </w:pPr>
    </w:p>
    <w:p w:rsidR="00A60324" w:rsidRPr="00DD39EC" w:rsidRDefault="00A60324" w:rsidP="000976B8">
      <w:pPr>
        <w:rPr>
          <w:rFonts w:ascii="Times New Roman" w:hAnsi="Times New Roman"/>
          <w:sz w:val="24"/>
          <w:szCs w:val="24"/>
        </w:rPr>
      </w:pPr>
      <w:r w:rsidRPr="00DD39EC">
        <w:rPr>
          <w:rFonts w:ascii="Times New Roman" w:hAnsi="Times New Roman"/>
          <w:sz w:val="24"/>
          <w:szCs w:val="24"/>
        </w:rPr>
        <w:t>Podanie danych zawartych w karcie zgłoszenia i oświadczeniu Laureata jest warunkiem koniecznym aby wziąć udział w Konkursie.</w:t>
      </w:r>
    </w:p>
    <w:p w:rsidR="00A60324" w:rsidRDefault="00A60324" w:rsidP="000976B8"/>
    <w:p w:rsidR="00A60324" w:rsidRPr="00E365BB" w:rsidRDefault="00A60324" w:rsidP="000976B8">
      <w:pPr>
        <w:rPr>
          <w:rFonts w:ascii="Times New Roman" w:hAnsi="Times New Roman"/>
          <w:b/>
          <w:bCs/>
          <w:sz w:val="24"/>
          <w:szCs w:val="24"/>
        </w:rPr>
      </w:pPr>
      <w:r w:rsidRPr="00E365BB">
        <w:rPr>
          <w:rFonts w:ascii="Times New Roman" w:hAnsi="Times New Roman"/>
          <w:b/>
          <w:bCs/>
          <w:sz w:val="24"/>
          <w:szCs w:val="24"/>
        </w:rPr>
        <w:t>Serdecznie zapraszamy :)</w:t>
      </w:r>
    </w:p>
    <w:p w:rsidR="00A60324" w:rsidRDefault="00A60324" w:rsidP="00F85FF8"/>
    <w:p w:rsidR="00A60324" w:rsidRDefault="00A60324" w:rsidP="00F85FF8">
      <w:pPr>
        <w:rPr>
          <w:rFonts w:ascii="Times New Roman" w:hAnsi="Times New Roman"/>
          <w:b/>
          <w:bCs/>
        </w:rPr>
      </w:pPr>
      <w:r w:rsidRPr="00B26E37">
        <w:rPr>
          <w:rFonts w:ascii="Times New Roman" w:hAnsi="Times New Roman"/>
          <w:b/>
          <w:bCs/>
        </w:rPr>
        <w:t>METRYCZKA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6232"/>
      </w:tblGrid>
      <w:tr w:rsidR="00A60324" w:rsidRPr="004E16F3">
        <w:tc>
          <w:tcPr>
            <w:tcW w:w="2830" w:type="dxa"/>
          </w:tcPr>
          <w:p w:rsidR="00A60324" w:rsidRPr="004E16F3" w:rsidRDefault="00A60324" w:rsidP="00F85FF8">
            <w:pPr>
              <w:rPr>
                <w:rFonts w:ascii="Times New Roman" w:hAnsi="Times New Roman"/>
              </w:rPr>
            </w:pPr>
            <w:r w:rsidRPr="004E16F3">
              <w:rPr>
                <w:rFonts w:ascii="Times New Roman" w:hAnsi="Times New Roman"/>
              </w:rPr>
              <w:t>Imię i nazwisko autora</w:t>
            </w:r>
          </w:p>
        </w:tc>
        <w:tc>
          <w:tcPr>
            <w:tcW w:w="6232" w:type="dxa"/>
          </w:tcPr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60324" w:rsidRPr="004E16F3">
        <w:tc>
          <w:tcPr>
            <w:tcW w:w="2830" w:type="dxa"/>
          </w:tcPr>
          <w:p w:rsidR="00A60324" w:rsidRPr="004E16F3" w:rsidRDefault="00A60324" w:rsidP="00F85FF8">
            <w:pPr>
              <w:rPr>
                <w:rFonts w:ascii="Times New Roman" w:hAnsi="Times New Roman"/>
              </w:rPr>
            </w:pPr>
            <w:r w:rsidRPr="004E16F3">
              <w:rPr>
                <w:rFonts w:ascii="Times New Roman" w:hAnsi="Times New Roman"/>
              </w:rPr>
              <w:t>Wiek/lat autora</w:t>
            </w:r>
          </w:p>
        </w:tc>
        <w:tc>
          <w:tcPr>
            <w:tcW w:w="6232" w:type="dxa"/>
          </w:tcPr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60324" w:rsidRPr="004E16F3">
        <w:tc>
          <w:tcPr>
            <w:tcW w:w="2830" w:type="dxa"/>
          </w:tcPr>
          <w:p w:rsidR="00A60324" w:rsidRPr="004E16F3" w:rsidRDefault="00A60324" w:rsidP="00F85F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Placówka</w:t>
            </w:r>
          </w:p>
        </w:tc>
        <w:tc>
          <w:tcPr>
            <w:tcW w:w="6232" w:type="dxa"/>
          </w:tcPr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60324" w:rsidRPr="004E16F3">
        <w:tc>
          <w:tcPr>
            <w:tcW w:w="2830" w:type="dxa"/>
          </w:tcPr>
          <w:p w:rsidR="00A60324" w:rsidRPr="004E16F3" w:rsidRDefault="00A60324" w:rsidP="00F85FF8">
            <w:pPr>
              <w:rPr>
                <w:rFonts w:ascii="Times New Roman" w:hAnsi="Times New Roman"/>
              </w:rPr>
            </w:pPr>
            <w:r w:rsidRPr="004E16F3">
              <w:rPr>
                <w:rFonts w:ascii="Times New Roman" w:hAnsi="Times New Roman"/>
              </w:rPr>
              <w:t xml:space="preserve">Telefon kontaktowy </w:t>
            </w:r>
          </w:p>
        </w:tc>
        <w:tc>
          <w:tcPr>
            <w:tcW w:w="6232" w:type="dxa"/>
          </w:tcPr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  <w:p w:rsidR="00A60324" w:rsidRPr="004E16F3" w:rsidRDefault="00A60324" w:rsidP="00F85FF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60324" w:rsidRPr="004E16F3">
        <w:tc>
          <w:tcPr>
            <w:tcW w:w="9062" w:type="dxa"/>
            <w:gridSpan w:val="2"/>
          </w:tcPr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ZGODA NA PRZETWARZANIE DANYCH</w:t>
            </w:r>
          </w:p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Wyrażam zgodę na przetwarzanie danych moich / mojego dziecka  ……………………………………. do celów udziału w  Konkursie Plastycznym  „Regulamin Miejskiego Konkursu na Bombkę Bożonarodzeniową</w:t>
            </w:r>
          </w:p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ŚWIDNICAK KOLĘDA ’2020” w postaci imię i nazwisko, wiek, nr telefonu kontaktowego, szkoła zgodnie z zaakceptowanym przeze mnie regulaminem konkursu oraz na opublikowanie danych dotyczących imienia i nazwiska na stronie  www.mdk.swidnica.pl.</w:t>
            </w:r>
          </w:p>
          <w:p w:rsidR="00A60324" w:rsidRPr="004E16F3" w:rsidRDefault="00A60324" w:rsidP="004E16F3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A60324" w:rsidRPr="004E16F3" w:rsidRDefault="00A60324" w:rsidP="004E16F3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 xml:space="preserve">……………./………………………………..                                           </w:t>
            </w:r>
          </w:p>
          <w:p w:rsidR="00A60324" w:rsidRPr="004E16F3" w:rsidRDefault="00A60324" w:rsidP="004E16F3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Data, podpis rodzica/opiekuna</w:t>
            </w:r>
          </w:p>
        </w:tc>
      </w:tr>
      <w:tr w:rsidR="00A60324" w:rsidRPr="004E16F3">
        <w:tc>
          <w:tcPr>
            <w:tcW w:w="9062" w:type="dxa"/>
            <w:gridSpan w:val="2"/>
          </w:tcPr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ZGODA NA WYKORZYSTANIE WIZERUNKU  UDOSTĘPNIENIA WIZERUNKU</w:t>
            </w:r>
          </w:p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>Niniejszym dobrowolnie  wyrażam zgodę na przetwarzanie mojego wizerunku do celów  umieszczenie na stronie internetowej www.mdk.swidnica.pl,  w prasie lokalnej oraz tablicach ogłoszeń dotyczących  informacji o przebiegu i wynikach konkursu oraz na stronach portalu społecznościowego Faceboook prowadzonej przez Młodzieżowy Dom Kultury im. Mieczysława Kozara - Słobódzkiego w Świdnicy.</w:t>
            </w:r>
          </w:p>
          <w:p w:rsidR="00A60324" w:rsidRPr="004E16F3" w:rsidRDefault="00A60324" w:rsidP="00590691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A60324" w:rsidRPr="004E16F3" w:rsidRDefault="00A60324" w:rsidP="004E16F3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 xml:space="preserve">                               ……………/………………………………….                                                                             </w:t>
            </w:r>
          </w:p>
          <w:p w:rsidR="00A60324" w:rsidRPr="004E16F3" w:rsidRDefault="00A60324" w:rsidP="0059069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</w:r>
            <w:r w:rsidRPr="004E16F3">
              <w:rPr>
                <w:rFonts w:ascii="Times New Roman" w:hAnsi="Times New Roman"/>
                <w:sz w:val="18"/>
                <w:szCs w:val="18"/>
              </w:rPr>
              <w:tab/>
              <w:t xml:space="preserve">   Data, podpis rodzica /opiekuna</w:t>
            </w:r>
          </w:p>
        </w:tc>
      </w:tr>
    </w:tbl>
    <w:p w:rsidR="00A60324" w:rsidRDefault="00A60324" w:rsidP="00F178B9">
      <w:pPr>
        <w:rPr>
          <w:sz w:val="16"/>
          <w:szCs w:val="16"/>
          <w:u w:val="single"/>
        </w:rPr>
      </w:pPr>
    </w:p>
    <w:p w:rsidR="00A60324" w:rsidRDefault="00A60324" w:rsidP="00F178B9">
      <w:pPr>
        <w:rPr>
          <w:sz w:val="16"/>
          <w:szCs w:val="16"/>
          <w:u w:val="single"/>
        </w:rPr>
      </w:pPr>
    </w:p>
    <w:p w:rsidR="00A60324" w:rsidRDefault="00A60324" w:rsidP="00F178B9">
      <w:pPr>
        <w:rPr>
          <w:sz w:val="16"/>
          <w:szCs w:val="16"/>
          <w:u w:val="single"/>
        </w:rPr>
      </w:pPr>
    </w:p>
    <w:p w:rsidR="00A60324" w:rsidRPr="00A24809" w:rsidRDefault="00A60324" w:rsidP="00F178B9">
      <w:pPr>
        <w:rPr>
          <w:sz w:val="16"/>
          <w:szCs w:val="16"/>
          <w:u w:val="single"/>
        </w:rPr>
      </w:pPr>
      <w:r w:rsidRPr="00A24809">
        <w:rPr>
          <w:sz w:val="16"/>
          <w:szCs w:val="16"/>
          <w:u w:val="single"/>
        </w:rPr>
        <w:t>DANE OSOBOWE KLUZULA INFORMACYJNA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1. Administratorem danych osobowych Uczestników i Opiekunów prac jest Młodzieżowy Dom Kultury im. Mieczysława Kozara - Sobódzkiego w Świdnicy.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ul. Nauczycielska 2 58-100 Świdnica tel. (074) 851 33 30 fax. (074) 851 33 35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2.Admisnitrtor wyznaczył Inspektora ochrony danych z którym jest kontakt w siedzicie MDK oraz pod adresem e-mailowym iod@mdk.swidnica.pl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3. Organizator będzie przetwarzać następujące dane osobowe Zwycięzców Przeglądu, które zostaną wykorzystane do wydania nagród oraz prezentacji prac: a)</w:t>
      </w:r>
      <w:r>
        <w:rPr>
          <w:sz w:val="16"/>
          <w:szCs w:val="16"/>
        </w:rPr>
        <w:t xml:space="preserve"> </w:t>
      </w:r>
      <w:r w:rsidRPr="00A24809">
        <w:rPr>
          <w:sz w:val="16"/>
          <w:szCs w:val="16"/>
        </w:rPr>
        <w:t>imię nazwisko, wiek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6. Dane osobowe są przetwarzane przez administratora  w następujących celach: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1) udziału w Konkursie.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– podstawą prawną przetwarzania jest zgoda art. 6 ust. 1 lit. a RODO, przez okres trwania Konkursu lub do momentu wycofania zgody;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2) ustalenia, dochodzenia lub obrony ewentualnych roszczeń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– podstawą prawną przetwarzania jest nasz prawnie uzasadniony interes  - art. 6 ust. 1 lit. f  RODO), do momentu przedawnienia roszczeń lub do momentu wniesienia skutecznego sprzeciwu;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3) wypełnienia obowiązków prawnych ciążących na nas, w szczególności podatkowych i rachunkowych, związanych z obowiązkiem zapłacenia należnego podatku od nagrody lub przechowywania dokumentacji podatkowej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– podstawą prawną przetwarzania jest niezbędność wypełnienia obowiązku prawnego (art. 6 ust. 1 lit. c  do momentu wygaśnięcia obowiązków prawnych;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4) archiwalnych w interesie publicznym lub statystycznych, w szczególności związanych z przechowywaniem zgłoszeń konkursowych zwycięzców konkursu,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– podstawą prawną przetwarzania jest nasz prawnie uzasadniony interes - art. 6 ust. 1 lit. f przez okres umożliwiający realizację tych celów lub do momentu wniesienia skutecznego sprzeciwu.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7. Odbiorcami Pani/Pana danych osobowych mogą być organy państwa uprawnione na podstawie odrębnych przepisów na potrzeby prowadzonych przez nie postępowań, Ponadto Pani/Pana dane mogą być przekazywane podmiotom przetwarzającym dane osobowe na zlecenie administratora, m.in. dostawcom usług IT, przy czym takie podmioty przetwarzają dane na podstawie umowy z administratorem i wyłącznie zgodnie z poleceniami administratora.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8. Przysługuje Pani/Panu prawo żądania dostępu do danych osobowych dotyczących Pani/Pana osoby, ich sprostowania, usunięcia lub ograniczenia przetwarzania oraz prawo do wniesienia sprzeciwu wobec przetwarzania 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9. Jeżeli przetwarzanie odbywa się na podstawie zgody, przysługuje Pani/Panu, prawo do cofnięcia zgody w dowolnym momencie, bez wpływu na zgodność z prawem przetwarzania, którego dokonano na podstawie zgody przed jej cofnięciem.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10. Dodatkowo, przysługuje Pani/Panu prawo wniesienia skargi do Prezesa Urzędu Ochrony Danych Osobowych.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11. Podanie przez Panią/Pana danych osobowych nie jest wymogiem ustawowym, lecz jest niezbędne</w:t>
      </w:r>
    </w:p>
    <w:p w:rsidR="00A60324" w:rsidRPr="00A24809" w:rsidRDefault="00A60324" w:rsidP="00F178B9">
      <w:pPr>
        <w:rPr>
          <w:sz w:val="16"/>
          <w:szCs w:val="16"/>
        </w:rPr>
      </w:pPr>
      <w:r w:rsidRPr="00A24809">
        <w:rPr>
          <w:sz w:val="16"/>
          <w:szCs w:val="16"/>
        </w:rPr>
        <w:t>do udziału w konkursie. Podanie przez Panią/Pana danych osobowych jest dobrowolne. Konsekwencją niewyrażenia przez Panią/Pana zgody na przetwarzanie danych osobowych w celu udziału w konkursie będzie brak możliwości wzięcia w nim udziału.</w:t>
      </w:r>
    </w:p>
    <w:p w:rsidR="00A60324" w:rsidRDefault="00A60324" w:rsidP="00F178B9">
      <w:r w:rsidRPr="00A24809">
        <w:rPr>
          <w:sz w:val="16"/>
          <w:szCs w:val="16"/>
        </w:rPr>
        <w:t>12. Decyzje dotyczące przetwarzania Pani/Pana danych w zakresie związanym w udziałem w konkursie nie będą podejmowane w sposób zautomatyzowany.</w:t>
      </w:r>
      <w:r>
        <w:t xml:space="preserve">        </w:t>
      </w:r>
      <w:r>
        <w:tab/>
      </w:r>
      <w:r>
        <w:tab/>
      </w:r>
    </w:p>
    <w:p w:rsidR="00A60324" w:rsidRDefault="00A60324" w:rsidP="00034577">
      <w:pPr>
        <w:jc w:val="right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.................………………………………                                                                              </w:t>
      </w:r>
    </w:p>
    <w:p w:rsidR="00A60324" w:rsidRDefault="00A60324" w:rsidP="00034577">
      <w:pPr>
        <w:jc w:val="right"/>
        <w:rPr>
          <w:sz w:val="16"/>
          <w:szCs w:val="16"/>
        </w:rPr>
      </w:pPr>
      <w:r w:rsidRPr="00034577">
        <w:rPr>
          <w:sz w:val="16"/>
          <w:szCs w:val="16"/>
        </w:rPr>
        <w:t xml:space="preserve">  Podpis nauczyciela/opiekuna prawnego</w:t>
      </w:r>
    </w:p>
    <w:p w:rsidR="00A60324" w:rsidRPr="00034577" w:rsidRDefault="00A60324" w:rsidP="00034577">
      <w:pPr>
        <w:jc w:val="right"/>
        <w:rPr>
          <w:sz w:val="16"/>
          <w:szCs w:val="16"/>
        </w:rPr>
      </w:pPr>
    </w:p>
    <w:sectPr w:rsidR="00A60324" w:rsidRPr="00034577" w:rsidSect="00C53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E76BD"/>
    <w:multiLevelType w:val="hybridMultilevel"/>
    <w:tmpl w:val="022EF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A06A9"/>
    <w:multiLevelType w:val="hybridMultilevel"/>
    <w:tmpl w:val="6BD2C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5664C4"/>
    <w:multiLevelType w:val="hybridMultilevel"/>
    <w:tmpl w:val="E9806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5172"/>
    <w:rsid w:val="00034577"/>
    <w:rsid w:val="000976B8"/>
    <w:rsid w:val="000C6F3E"/>
    <w:rsid w:val="000F5386"/>
    <w:rsid w:val="001F2C64"/>
    <w:rsid w:val="002E168F"/>
    <w:rsid w:val="0033257E"/>
    <w:rsid w:val="00372E20"/>
    <w:rsid w:val="004E16F3"/>
    <w:rsid w:val="00590691"/>
    <w:rsid w:val="00643274"/>
    <w:rsid w:val="006578A4"/>
    <w:rsid w:val="00674981"/>
    <w:rsid w:val="00754FE2"/>
    <w:rsid w:val="00765172"/>
    <w:rsid w:val="00772815"/>
    <w:rsid w:val="0077713D"/>
    <w:rsid w:val="00840B5D"/>
    <w:rsid w:val="0088313E"/>
    <w:rsid w:val="009B4140"/>
    <w:rsid w:val="00A24809"/>
    <w:rsid w:val="00A24865"/>
    <w:rsid w:val="00A60324"/>
    <w:rsid w:val="00AE0213"/>
    <w:rsid w:val="00B26E37"/>
    <w:rsid w:val="00BA76D4"/>
    <w:rsid w:val="00C5326F"/>
    <w:rsid w:val="00CD665E"/>
    <w:rsid w:val="00DB7E9A"/>
    <w:rsid w:val="00DD39EC"/>
    <w:rsid w:val="00E0392E"/>
    <w:rsid w:val="00E365BB"/>
    <w:rsid w:val="00EB5F91"/>
    <w:rsid w:val="00F178B9"/>
    <w:rsid w:val="00F8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26F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E168F"/>
    <w:pPr>
      <w:ind w:left="720"/>
    </w:pPr>
  </w:style>
  <w:style w:type="character" w:styleId="Hyperlink">
    <w:name w:val="Hyperlink"/>
    <w:basedOn w:val="DefaultParagraphFont"/>
    <w:uiPriority w:val="99"/>
    <w:rsid w:val="00E0392E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E0392E"/>
    <w:rPr>
      <w:rFonts w:cs="Times New Roman"/>
      <w:color w:val="auto"/>
      <w:shd w:val="clear" w:color="auto" w:fill="auto"/>
    </w:rPr>
  </w:style>
  <w:style w:type="table" w:styleId="TableGrid">
    <w:name w:val="Table Grid"/>
    <w:basedOn w:val="TableNormal"/>
    <w:uiPriority w:val="99"/>
    <w:rsid w:val="00B26E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dk.swidnic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205</TotalTime>
  <Pages>4</Pages>
  <Words>1086</Words>
  <Characters>6520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MDK Świdnica</dc:creator>
  <cp:keywords/>
  <dc:description/>
  <cp:lastModifiedBy>user1</cp:lastModifiedBy>
  <cp:revision>11</cp:revision>
  <dcterms:created xsi:type="dcterms:W3CDTF">2020-11-26T10:40:00Z</dcterms:created>
  <dcterms:modified xsi:type="dcterms:W3CDTF">2020-12-01T10:29:00Z</dcterms:modified>
</cp:coreProperties>
</file>